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5D0B7" w14:textId="1F200F12" w:rsidR="001C2001" w:rsidRPr="001C2001" w:rsidRDefault="001C2001" w:rsidP="000D198D">
      <w:pPr>
        <w:spacing w:after="240"/>
        <w:jc w:val="center"/>
        <w:rPr>
          <w:rFonts w:eastAsia="Calibri"/>
          <w:b/>
          <w:caps/>
        </w:rPr>
      </w:pPr>
      <w:bookmarkStart w:id="0" w:name="OpenAt"/>
      <w:bookmarkEnd w:id="0"/>
      <w:r w:rsidRPr="001C2001">
        <w:rPr>
          <w:rFonts w:eastAsia="Calibri"/>
          <w:b/>
          <w:caps/>
        </w:rPr>
        <w:t xml:space="preserve">NOTICE OF </w:t>
      </w:r>
      <w:r>
        <w:rPr>
          <w:rFonts w:eastAsia="Calibri"/>
          <w:b/>
          <w:caps/>
        </w:rPr>
        <w:t>ANNUAL MEETING</w:t>
      </w:r>
    </w:p>
    <w:p w14:paraId="3CF4B9C6" w14:textId="6F784179" w:rsidR="001C2001" w:rsidRPr="001C2001" w:rsidRDefault="00E67BF6" w:rsidP="000D198D">
      <w:pPr>
        <w:spacing w:after="240"/>
        <w:jc w:val="center"/>
        <w:rPr>
          <w:rFonts w:eastAsia="Calibri"/>
          <w:b/>
          <w:caps/>
        </w:rPr>
      </w:pPr>
      <w:r>
        <w:rPr>
          <w:b/>
          <w:caps/>
          <w:color w:val="000000"/>
        </w:rPr>
        <w:t>LANTERNS ROCK CREEK</w:t>
      </w:r>
      <w:r w:rsidR="001C2001" w:rsidRPr="001C2001">
        <w:rPr>
          <w:rFonts w:eastAsia="Times New Roman"/>
          <w:b/>
          <w:bCs/>
          <w:color w:val="000000"/>
        </w:rPr>
        <w:t xml:space="preserve"> </w:t>
      </w:r>
      <w:r w:rsidR="001C2001" w:rsidRPr="001C2001">
        <w:rPr>
          <w:rFonts w:eastAsia="Times New Roman"/>
          <w:b/>
          <w:bCs/>
          <w:color w:val="000000"/>
        </w:rPr>
        <w:fldChar w:fldCharType="begin"/>
      </w:r>
      <w:r w:rsidR="001C2001" w:rsidRPr="001C2001">
        <w:rPr>
          <w:rFonts w:eastAsia="Times New Roman"/>
          <w:b/>
          <w:bCs/>
          <w:color w:val="000000"/>
        </w:rPr>
        <w:instrText xml:space="preserve"> MACROBUTTON NoMacro METROPOLITAN</w:instrText>
      </w:r>
      <w:r w:rsidR="001C2001" w:rsidRPr="001C2001">
        <w:rPr>
          <w:rFonts w:eastAsia="Times New Roman"/>
          <w:b/>
          <w:bCs/>
          <w:color w:val="000000"/>
        </w:rPr>
        <w:fldChar w:fldCharType="end"/>
      </w:r>
      <w:r w:rsidR="001C2001" w:rsidRPr="001C2001">
        <w:rPr>
          <w:rFonts w:eastAsia="Calibri"/>
          <w:b/>
          <w:caps/>
        </w:rPr>
        <w:t xml:space="preserve"> DISTRICT </w:t>
      </w:r>
    </w:p>
    <w:p w14:paraId="4DBA38BD" w14:textId="5CA06A10" w:rsidR="00E67BF6" w:rsidRPr="001C2001" w:rsidRDefault="00E67BF6" w:rsidP="00502D10">
      <w:pPr>
        <w:tabs>
          <w:tab w:val="center" w:pos="4680"/>
        </w:tabs>
        <w:suppressAutoHyphens/>
        <w:spacing w:after="240"/>
        <w:jc w:val="center"/>
        <w:rPr>
          <w:rFonts w:eastAsia="Times New Roman"/>
          <w:b/>
          <w:i/>
          <w:iCs/>
          <w:szCs w:val="20"/>
        </w:rPr>
      </w:pPr>
      <w:hyperlink r:id="rId10" w:history="1">
        <w:r w:rsidRPr="00547A8B">
          <w:rPr>
            <w:rStyle w:val="Hyperlink"/>
            <w:rFonts w:eastAsia="Times New Roman"/>
            <w:bCs/>
          </w:rPr>
          <w:t>https://lanternsrockcreekmetrodistrict.com/</w:t>
        </w:r>
      </w:hyperlink>
    </w:p>
    <w:p w14:paraId="56ADD060" w14:textId="77777777" w:rsidR="001C2001" w:rsidRPr="001C2001" w:rsidRDefault="001C2001" w:rsidP="00502D10">
      <w:pPr>
        <w:pBdr>
          <w:bottom w:val="single" w:sz="12" w:space="1" w:color="auto"/>
        </w:pBdr>
        <w:suppressAutoHyphens/>
        <w:spacing w:after="240"/>
        <w:jc w:val="center"/>
        <w:rPr>
          <w:rFonts w:eastAsia="Times New Roman"/>
          <w:b/>
          <w:u w:val="single"/>
        </w:rPr>
      </w:pPr>
    </w:p>
    <w:p w14:paraId="651FEA29" w14:textId="2CDCC857" w:rsidR="001C2001" w:rsidRDefault="000D198D" w:rsidP="00502D10">
      <w:pPr>
        <w:spacing w:after="240"/>
        <w:rPr>
          <w:rFonts w:eastAsia="Calibri"/>
        </w:rPr>
      </w:pPr>
      <w:r>
        <w:rPr>
          <w:rFonts w:eastAsia="Calibri"/>
        </w:rPr>
        <w:tab/>
      </w:r>
      <w:r w:rsidR="001C2001" w:rsidRPr="001C2001">
        <w:rPr>
          <w:rFonts w:eastAsia="Calibri"/>
        </w:rPr>
        <w:t>The Board</w:t>
      </w:r>
      <w:r w:rsidR="001C2001">
        <w:rPr>
          <w:rFonts w:eastAsia="Calibri"/>
        </w:rPr>
        <w:t xml:space="preserve"> of </w:t>
      </w:r>
      <w:r w:rsidR="001C2001" w:rsidRPr="001C2001">
        <w:rPr>
          <w:rFonts w:eastAsia="Calibri"/>
        </w:rPr>
        <w:t xml:space="preserve">Directors of the </w:t>
      </w:r>
      <w:r w:rsidR="00E67BF6">
        <w:rPr>
          <w:rFonts w:eastAsia="Times New Roman"/>
          <w:color w:val="000000"/>
        </w:rPr>
        <w:t>Lanterns Rock Creek</w:t>
      </w:r>
      <w:r w:rsidR="001C2001" w:rsidRPr="001C2001">
        <w:rPr>
          <w:rFonts w:eastAsia="Times New Roman"/>
          <w:color w:val="000000"/>
        </w:rPr>
        <w:t xml:space="preserve"> </w:t>
      </w:r>
      <w:r w:rsidR="001C2001" w:rsidRPr="001C2001">
        <w:rPr>
          <w:rFonts w:eastAsia="Times New Roman"/>
          <w:color w:val="000000"/>
        </w:rPr>
        <w:fldChar w:fldCharType="begin"/>
      </w:r>
      <w:r w:rsidR="001C2001" w:rsidRPr="001C2001">
        <w:rPr>
          <w:rFonts w:eastAsia="Times New Roman"/>
          <w:color w:val="000000"/>
        </w:rPr>
        <w:instrText xml:space="preserve"> MACROBUTTON NoMacro Metropolitan</w:instrText>
      </w:r>
      <w:r w:rsidR="001C2001" w:rsidRPr="001C2001">
        <w:rPr>
          <w:rFonts w:eastAsia="Times New Roman"/>
          <w:color w:val="000000"/>
        </w:rPr>
        <w:fldChar w:fldCharType="end"/>
      </w:r>
      <w:r w:rsidR="001C2001" w:rsidRPr="001C2001">
        <w:rPr>
          <w:rFonts w:eastAsia="Calibri"/>
        </w:rPr>
        <w:t xml:space="preserve"> </w:t>
      </w:r>
      <w:bookmarkStart w:id="1" w:name="_Hlk123724735"/>
      <w:r w:rsidR="001C2001" w:rsidRPr="001C2001">
        <w:rPr>
          <w:rFonts w:eastAsia="Calibri"/>
        </w:rPr>
        <w:t xml:space="preserve">District </w:t>
      </w:r>
      <w:bookmarkEnd w:id="1"/>
      <w:r w:rsidR="001C2001">
        <w:rPr>
          <w:rFonts w:eastAsia="Calibri"/>
        </w:rPr>
        <w:t>will</w:t>
      </w:r>
      <w:r w:rsidR="001C2001" w:rsidRPr="001C2001">
        <w:rPr>
          <w:rFonts w:eastAsia="Calibri"/>
        </w:rPr>
        <w:t xml:space="preserve"> hold</w:t>
      </w:r>
      <w:r w:rsidR="00837023">
        <w:rPr>
          <w:rFonts w:eastAsia="Calibri"/>
        </w:rPr>
        <w:t xml:space="preserve"> </w:t>
      </w:r>
      <w:r w:rsidR="00837023">
        <w:rPr>
          <w:rFonts w:eastAsia="Calibri"/>
        </w:rPr>
        <w:fldChar w:fldCharType="begin"/>
      </w:r>
      <w:r w:rsidR="00837023">
        <w:rPr>
          <w:rFonts w:eastAsia="Calibri"/>
        </w:rPr>
        <w:instrText xml:space="preserve"> MACROBUTTON  AcceptAllChangesAndStopTracking its </w:instrText>
      </w:r>
      <w:r w:rsidR="00837023">
        <w:rPr>
          <w:rFonts w:eastAsia="Calibri"/>
        </w:rPr>
        <w:fldChar w:fldCharType="separate"/>
      </w:r>
      <w:r w:rsidR="00837023">
        <w:rPr>
          <w:rFonts w:eastAsia="Calibri"/>
        </w:rPr>
        <w:fldChar w:fldCharType="end"/>
      </w:r>
      <w:r w:rsidR="00E67BF6">
        <w:rPr>
          <w:rFonts w:eastAsia="Calibri"/>
        </w:rPr>
        <w:t>A</w:t>
      </w:r>
      <w:r w:rsidR="001C2001" w:rsidRPr="001C2001">
        <w:rPr>
          <w:rFonts w:eastAsia="Calibri"/>
        </w:rPr>
        <w:t xml:space="preserve">nnual </w:t>
      </w:r>
      <w:r w:rsidR="007C2991">
        <w:rPr>
          <w:rFonts w:eastAsia="Calibri"/>
        </w:rPr>
        <w:t>M</w:t>
      </w:r>
      <w:r w:rsidR="001C2001" w:rsidRPr="001C2001">
        <w:rPr>
          <w:rFonts w:eastAsia="Calibri"/>
        </w:rPr>
        <w:t>eeting</w:t>
      </w:r>
      <w:r w:rsidR="007C2991">
        <w:rPr>
          <w:rFonts w:eastAsia="Calibri"/>
        </w:rPr>
        <w:t xml:space="preserve"> </w:t>
      </w:r>
      <w:r w:rsidR="001C2001" w:rsidRPr="001C2001">
        <w:rPr>
          <w:rFonts w:eastAsia="Calibri"/>
        </w:rPr>
        <w:t>pursuant to § 32-1-903(6)</w:t>
      </w:r>
      <w:r w:rsidR="00DF4D97">
        <w:rPr>
          <w:rFonts w:eastAsia="Calibri"/>
        </w:rPr>
        <w:t>, C.R.S.</w:t>
      </w:r>
      <w:r w:rsidR="001C2001" w:rsidRPr="001C2001">
        <w:rPr>
          <w:rFonts w:eastAsia="Calibri"/>
        </w:rPr>
        <w:t xml:space="preserve">, on </w:t>
      </w:r>
      <w:r w:rsidR="00E67BF6">
        <w:rPr>
          <w:rFonts w:eastAsia="Calibri"/>
        </w:rPr>
        <w:t xml:space="preserve">October </w:t>
      </w:r>
      <w:r w:rsidR="005E4BAF">
        <w:rPr>
          <w:rFonts w:eastAsia="Calibri"/>
        </w:rPr>
        <w:t>1</w:t>
      </w:r>
      <w:r w:rsidR="00E67BF6">
        <w:rPr>
          <w:rFonts w:eastAsia="Calibri"/>
        </w:rPr>
        <w:t>, 202</w:t>
      </w:r>
      <w:r w:rsidR="005E4BAF">
        <w:rPr>
          <w:rFonts w:eastAsia="Calibri"/>
        </w:rPr>
        <w:t>6</w:t>
      </w:r>
      <w:r w:rsidR="001C2001" w:rsidRPr="001C2001">
        <w:rPr>
          <w:rFonts w:eastAsia="Calibri"/>
        </w:rPr>
        <w:t>, at</w:t>
      </w:r>
      <w:r w:rsidR="00E67BF6">
        <w:rPr>
          <w:rFonts w:eastAsia="Calibri"/>
        </w:rPr>
        <w:t xml:space="preserve"> 2:30 P.M.</w:t>
      </w:r>
      <w:r w:rsidR="007758FC">
        <w:rPr>
          <w:rFonts w:eastAsia="Calibri"/>
          <w:bCs/>
        </w:rPr>
        <w:t xml:space="preserve">  The Annual Meeting is open to the public.</w:t>
      </w:r>
    </w:p>
    <w:p w14:paraId="4F90F296" w14:textId="77777777" w:rsidR="001C2001" w:rsidRPr="001C2001" w:rsidRDefault="001C2001" w:rsidP="000D198D">
      <w:pPr>
        <w:spacing w:after="240"/>
        <w:ind w:firstLine="720"/>
        <w:rPr>
          <w:rFonts w:eastAsia="Calibri"/>
        </w:rPr>
      </w:pPr>
      <w:r w:rsidRPr="001C2001">
        <w:rPr>
          <w:rFonts w:eastAsia="Calibri"/>
        </w:rPr>
        <w:t>This meeting may be joined</w:t>
      </w:r>
      <w:r w:rsidR="00E106C3">
        <w:rPr>
          <w:rFonts w:eastAsia="Calibri"/>
        </w:rPr>
        <w:t xml:space="preserve"> by telephone or electronically</w:t>
      </w:r>
      <w:r w:rsidRPr="001C2001">
        <w:rPr>
          <w:rFonts w:eastAsia="Calibri"/>
        </w:rPr>
        <w:t xml:space="preserve"> using the following information:</w:t>
      </w:r>
      <w:r>
        <w:rPr>
          <w:rFonts w:eastAsia="Calibri"/>
        </w:rPr>
        <w:t xml:space="preserve"> </w:t>
      </w:r>
    </w:p>
    <w:p w14:paraId="75B85D0A" w14:textId="77777777" w:rsidR="00E67BF6" w:rsidRPr="00E67BF6" w:rsidRDefault="00E67BF6" w:rsidP="00E67BF6">
      <w:pPr>
        <w:jc w:val="center"/>
      </w:pPr>
      <w:r w:rsidRPr="00E67BF6">
        <w:t>Zoom Meeting Link:</w:t>
      </w:r>
    </w:p>
    <w:p w14:paraId="50722D55" w14:textId="77777777" w:rsidR="005E4BAF" w:rsidRPr="005E4BAF" w:rsidRDefault="005E4BAF" w:rsidP="005E4BAF">
      <w:pPr>
        <w:jc w:val="center"/>
      </w:pPr>
      <w:hyperlink r:id="rId11" w:tooltip="Hyperlink to zoom meeting" w:history="1">
        <w:r w:rsidRPr="005E4BAF">
          <w:rPr>
            <w:rStyle w:val="Hyperlink"/>
          </w:rPr>
          <w:t>https://us06web.zoom.us/j/81254478059?pwd=vxwehd</w:t>
        </w:r>
        <w:r w:rsidRPr="005E4BAF">
          <w:rPr>
            <w:rStyle w:val="Hyperlink"/>
          </w:rPr>
          <w:t>JZh42DjbSI1nGYcbVbUQLpa1.1</w:t>
        </w:r>
      </w:hyperlink>
      <w:r w:rsidRPr="005E4BAF">
        <w:t xml:space="preserve"> </w:t>
      </w:r>
    </w:p>
    <w:p w14:paraId="4741E77A" w14:textId="77777777" w:rsidR="005E4BAF" w:rsidRPr="005E4BAF" w:rsidRDefault="005E4BAF" w:rsidP="005E4BAF">
      <w:pPr>
        <w:jc w:val="center"/>
      </w:pPr>
      <w:r w:rsidRPr="005E4BAF">
        <w:t xml:space="preserve">Meeting ID: 812 5447 8059 </w:t>
      </w:r>
      <w:r w:rsidRPr="005E4BAF">
        <w:br/>
        <w:t xml:space="preserve">Passcode: 194927 </w:t>
      </w:r>
    </w:p>
    <w:p w14:paraId="465A05BE" w14:textId="77777777" w:rsidR="005E4BAF" w:rsidRPr="005E4BAF" w:rsidRDefault="005E4BAF" w:rsidP="005E4BAF">
      <w:pPr>
        <w:jc w:val="center"/>
      </w:pPr>
      <w:r w:rsidRPr="005E4BAF">
        <w:t>Call In Numbers: 1(720) 707-2699 or 1(719) 359-4580</w:t>
      </w:r>
    </w:p>
    <w:p w14:paraId="4A6FB567" w14:textId="77777777" w:rsidR="00E67BF6" w:rsidRPr="00E67BF6" w:rsidRDefault="00E67BF6" w:rsidP="00E67BF6">
      <w:pPr>
        <w:jc w:val="center"/>
      </w:pPr>
    </w:p>
    <w:p w14:paraId="4863CE62" w14:textId="5D14B197" w:rsidR="00502D10" w:rsidRDefault="00502D10" w:rsidP="00E67BF6">
      <w:pPr>
        <w:spacing w:after="240"/>
        <w:rPr>
          <w:rFonts w:eastAsia="Calibri"/>
        </w:rPr>
      </w:pPr>
      <w:r>
        <w:rPr>
          <w:rFonts w:eastAsia="Calibri"/>
        </w:rPr>
        <w:t>The Annual Meeting will include</w:t>
      </w:r>
      <w:r w:rsidR="00816AC3">
        <w:rPr>
          <w:rFonts w:eastAsia="Calibri"/>
        </w:rPr>
        <w:t xml:space="preserve"> </w:t>
      </w:r>
      <w:r w:rsidR="00816AC3">
        <w:rPr>
          <w:rFonts w:eastAsia="Times New Roman"/>
          <w:color w:val="000000"/>
        </w:rPr>
        <w:fldChar w:fldCharType="begin"/>
      </w:r>
      <w:r w:rsidR="00816AC3">
        <w:rPr>
          <w:rFonts w:eastAsia="Times New Roman"/>
          <w:color w:val="000000"/>
        </w:rPr>
        <w:instrText xml:space="preserve"> MACROBUTTON  AcceptAllChangesInDoc a discussion of the status of public infrastructure projects</w:instrText>
      </w:r>
      <w:r w:rsidR="00816AC3">
        <w:rPr>
          <w:rFonts w:eastAsia="Times New Roman"/>
          <w:color w:val="000000"/>
        </w:rPr>
        <w:fldChar w:fldCharType="separate"/>
      </w:r>
      <w:r w:rsidR="00816AC3">
        <w:rPr>
          <w:rFonts w:eastAsia="Times New Roman"/>
          <w:color w:val="000000"/>
        </w:rPr>
        <w:fldChar w:fldCharType="end"/>
      </w:r>
      <w:r w:rsidR="00F76609">
        <w:rPr>
          <w:rFonts w:eastAsia="Times New Roman"/>
          <w:color w:val="000000"/>
        </w:rPr>
        <w:t>,</w:t>
      </w:r>
      <w:r>
        <w:rPr>
          <w:rFonts w:eastAsia="Calibri"/>
        </w:rPr>
        <w:t xml:space="preserve"> </w:t>
      </w:r>
      <w:r w:rsidR="00EA1821">
        <w:rPr>
          <w:rFonts w:eastAsia="Times New Roman"/>
          <w:color w:val="000000"/>
        </w:rPr>
        <w:fldChar w:fldCharType="begin"/>
      </w:r>
      <w:r w:rsidR="00EA1821">
        <w:rPr>
          <w:rFonts w:eastAsia="Times New Roman"/>
          <w:color w:val="000000"/>
        </w:rPr>
        <w:instrText xml:space="preserve"> MACROBUTTON  AcceptAllChangesInDoc a presentation about the District</w:instrText>
      </w:r>
      <w:r w:rsidR="00EA1821">
        <w:rPr>
          <w:rFonts w:eastAsia="Times New Roman"/>
          <w:color w:val="000000"/>
        </w:rPr>
        <w:fldChar w:fldCharType="separate"/>
      </w:r>
      <w:r w:rsidR="00EA1821">
        <w:rPr>
          <w:rFonts w:eastAsia="Times New Roman"/>
          <w:color w:val="000000"/>
        </w:rPr>
        <w:fldChar w:fldCharType="end"/>
      </w:r>
      <w:r w:rsidR="00E67BF6">
        <w:rPr>
          <w:rFonts w:eastAsia="Times New Roman"/>
          <w:color w:val="000000"/>
        </w:rPr>
        <w:t>’s</w:t>
      </w:r>
      <w:r w:rsidR="000667A2">
        <w:rPr>
          <w:rFonts w:eastAsia="Times New Roman"/>
          <w:color w:val="000000"/>
        </w:rPr>
        <w:t xml:space="preserve"> outstanding debt</w:t>
      </w:r>
      <w:r w:rsidR="00E17E97">
        <w:rPr>
          <w:rFonts w:eastAsia="Times New Roman"/>
          <w:color w:val="000000"/>
        </w:rPr>
        <w:t>,</w:t>
      </w:r>
      <w:r>
        <w:rPr>
          <w:rFonts w:eastAsia="Calibri"/>
        </w:rPr>
        <w:t xml:space="preserve"> </w:t>
      </w:r>
      <w:r w:rsidR="00E67BF6">
        <w:rPr>
          <w:rFonts w:eastAsia="Times New Roman"/>
          <w:color w:val="000000"/>
        </w:rPr>
        <w:fldChar w:fldCharType="begin"/>
      </w:r>
      <w:r w:rsidR="00E67BF6">
        <w:rPr>
          <w:rFonts w:eastAsia="Times New Roman"/>
          <w:color w:val="000000"/>
        </w:rPr>
        <w:instrText xml:space="preserve"> MACROBUTTON  AcceptAllChangesInDoc and a presentation of the District</w:instrText>
      </w:r>
      <w:r w:rsidR="00E67BF6">
        <w:rPr>
          <w:rFonts w:eastAsia="Times New Roman"/>
          <w:color w:val="000000"/>
        </w:rPr>
        <w:fldChar w:fldCharType="separate"/>
      </w:r>
      <w:r w:rsidR="00E67BF6">
        <w:rPr>
          <w:rFonts w:eastAsia="Times New Roman"/>
          <w:color w:val="000000"/>
        </w:rPr>
        <w:fldChar w:fldCharType="end"/>
      </w:r>
      <w:r w:rsidR="00E67BF6">
        <w:rPr>
          <w:rFonts w:eastAsia="Times New Roman"/>
          <w:color w:val="000000"/>
        </w:rPr>
        <w:t xml:space="preserve">’s </w:t>
      </w:r>
      <w:r w:rsidR="00E67BF6">
        <w:rPr>
          <w:rFonts w:eastAsia="Times New Roman"/>
          <w:color w:val="000000"/>
        </w:rPr>
        <w:fldChar w:fldCharType="begin"/>
      </w:r>
      <w:r w:rsidR="00E67BF6">
        <w:rPr>
          <w:rFonts w:eastAsia="Times New Roman"/>
          <w:color w:val="000000"/>
        </w:rPr>
        <w:instrText xml:space="preserve"> MACROBUTTON  AcceptAllChangesInDoc current financial statements</w:instrText>
      </w:r>
      <w:r w:rsidR="00E67BF6">
        <w:rPr>
          <w:rFonts w:eastAsia="Times New Roman"/>
          <w:color w:val="000000"/>
        </w:rPr>
        <w:fldChar w:fldCharType="separate"/>
      </w:r>
      <w:r w:rsidR="00E67BF6">
        <w:rPr>
          <w:rFonts w:eastAsia="Times New Roman"/>
          <w:color w:val="000000"/>
        </w:rPr>
        <w:fldChar w:fldCharType="end"/>
      </w:r>
      <w:r w:rsidR="00E67BF6">
        <w:rPr>
          <w:rFonts w:eastAsia="Calibri"/>
        </w:rPr>
        <w:t xml:space="preserve">.  </w:t>
      </w:r>
      <w:r>
        <w:rPr>
          <w:rFonts w:eastAsia="Calibri"/>
        </w:rPr>
        <w:t xml:space="preserve">There will also be an open forum to provide members of the public an opportunity to ask questions about the District.  </w:t>
      </w:r>
    </w:p>
    <w:p w14:paraId="37F15DA5" w14:textId="333F8B51" w:rsidR="00502D10" w:rsidRPr="001C2001" w:rsidRDefault="00502D10" w:rsidP="00502D10">
      <w:pPr>
        <w:spacing w:after="240"/>
        <w:ind w:firstLine="720"/>
        <w:rPr>
          <w:rFonts w:eastAsia="Calibri"/>
        </w:rPr>
      </w:pPr>
      <w:r>
        <w:rPr>
          <w:rFonts w:eastAsia="Calibri"/>
        </w:rPr>
        <w:t>While a</w:t>
      </w:r>
      <w:r w:rsidRPr="001C2001">
        <w:rPr>
          <w:rFonts w:eastAsia="Calibri"/>
        </w:rPr>
        <w:t xml:space="preserve"> quorum of the Board</w:t>
      </w:r>
      <w:r w:rsidR="007F0C1D">
        <w:rPr>
          <w:rFonts w:eastAsia="Calibri"/>
        </w:rPr>
        <w:t xml:space="preserve"> </w:t>
      </w:r>
      <w:r>
        <w:rPr>
          <w:rFonts w:eastAsia="Calibri"/>
        </w:rPr>
        <w:t>may</w:t>
      </w:r>
      <w:r w:rsidRPr="001C2001">
        <w:rPr>
          <w:rFonts w:eastAsia="Calibri"/>
        </w:rPr>
        <w:t xml:space="preserve"> be in attendance at the </w:t>
      </w:r>
      <w:r w:rsidRPr="001C2001">
        <w:rPr>
          <w:rFonts w:eastAsia="Times New Roman"/>
          <w:bCs/>
          <w:color w:val="000000"/>
        </w:rPr>
        <w:t>Annual Meeting</w:t>
      </w:r>
      <w:r>
        <w:rPr>
          <w:rFonts w:eastAsia="Times New Roman"/>
          <w:bCs/>
          <w:color w:val="000000"/>
        </w:rPr>
        <w:t>, n</w:t>
      </w:r>
      <w:r w:rsidRPr="001C2001">
        <w:rPr>
          <w:rFonts w:eastAsia="Calibri"/>
        </w:rPr>
        <w:t>o deliberations or decisions will be conducted by the Board of Directors during th</w:t>
      </w:r>
      <w:r>
        <w:rPr>
          <w:rFonts w:eastAsia="Calibri"/>
        </w:rPr>
        <w:t>e meeting</w:t>
      </w:r>
      <w:r w:rsidRPr="001C2001">
        <w:rPr>
          <w:rFonts w:eastAsia="Calibri"/>
        </w:rPr>
        <w:t xml:space="preserve">. </w:t>
      </w:r>
    </w:p>
    <w:p w14:paraId="41A246D4" w14:textId="77777777" w:rsidR="001C2001" w:rsidRPr="009914C4" w:rsidRDefault="001C2001" w:rsidP="009914C4"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3200" w:type="pct"/>
        <w:jc w:val="right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5990"/>
      </w:tblGrid>
      <w:tr w:rsidR="001C2001" w:rsidRPr="001C2001" w14:paraId="09558019" w14:textId="77777777">
        <w:trPr>
          <w:jc w:val="right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0983FC39" w14:textId="27D076DF" w:rsidR="001C2001" w:rsidRPr="001C2001" w:rsidRDefault="001C2001" w:rsidP="001C2001">
            <w:pPr>
              <w:rPr>
                <w:bCs/>
              </w:rPr>
            </w:pPr>
            <w:r w:rsidRPr="001C2001">
              <w:rPr>
                <w:bCs/>
              </w:rPr>
              <w:t>BY ORDER OF THE BOARD OF DIRECTORS:</w:t>
            </w:r>
          </w:p>
          <w:p w14:paraId="276FDBF1" w14:textId="77777777" w:rsidR="001C2001" w:rsidRPr="001C2001" w:rsidRDefault="001C2001" w:rsidP="001C2001">
            <w:pPr>
              <w:rPr>
                <w:b/>
              </w:rPr>
            </w:pPr>
          </w:p>
        </w:tc>
      </w:tr>
      <w:tr w:rsidR="001C2001" w:rsidRPr="001C2001" w14:paraId="57B42693" w14:textId="77777777">
        <w:trPr>
          <w:jc w:val="right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006DD" w14:textId="7509C66F" w:rsidR="001C2001" w:rsidRPr="001C2001" w:rsidRDefault="00E67BF6" w:rsidP="001C2001">
            <w:pPr>
              <w:rPr>
                <w:b/>
              </w:rPr>
            </w:pPr>
            <w:r>
              <w:rPr>
                <w:b/>
                <w:caps/>
                <w:color w:val="000000"/>
              </w:rPr>
              <w:t>LANTERNS ROCK CREEK</w:t>
            </w:r>
            <w:r w:rsidRPr="001C2001">
              <w:rPr>
                <w:b/>
              </w:rPr>
              <w:t xml:space="preserve"> </w:t>
            </w:r>
            <w:r w:rsidR="001C2001" w:rsidRPr="001C2001">
              <w:rPr>
                <w:b/>
              </w:rPr>
              <w:t>METROPOLITAN DISTRICT</w:t>
            </w:r>
            <w:r w:rsidR="002D6747">
              <w:rPr>
                <w:rFonts w:eastAsia="Times New Roman"/>
                <w:b/>
                <w:caps/>
                <w:color w:val="000000"/>
              </w:rPr>
              <w:t xml:space="preserve">, </w:t>
            </w:r>
            <w:r w:rsidR="002D6747">
              <w:rPr>
                <w:rFonts w:eastAsia="Calibri"/>
              </w:rPr>
              <w:fldChar w:fldCharType="begin"/>
            </w:r>
            <w:r w:rsidR="002D6747">
              <w:rPr>
                <w:rFonts w:eastAsia="Calibri"/>
              </w:rPr>
              <w:instrText xml:space="preserve"> MACROBUTTON  AcceptAllChangesInDoc a</w:instrText>
            </w:r>
            <w:r w:rsidR="002D6747">
              <w:rPr>
                <w:rFonts w:eastAsia="Calibri"/>
              </w:rPr>
              <w:fldChar w:fldCharType="separate"/>
            </w:r>
            <w:r w:rsidR="002D6747">
              <w:rPr>
                <w:rFonts w:eastAsia="Calibri"/>
              </w:rPr>
              <w:fldChar w:fldCharType="end"/>
            </w:r>
            <w:r w:rsidR="002D6747">
              <w:rPr>
                <w:rFonts w:eastAsia="Calibri"/>
              </w:rPr>
              <w:t xml:space="preserve"> </w:t>
            </w:r>
            <w:r w:rsidR="001C2001" w:rsidRPr="001C2001">
              <w:t>quasi-municipal corporation and political subdivision of the State of Colorado</w:t>
            </w:r>
          </w:p>
        </w:tc>
      </w:tr>
      <w:tr w:rsidR="001C2001" w:rsidRPr="001C2001" w14:paraId="59F29757" w14:textId="77777777">
        <w:trPr>
          <w:jc w:val="right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3538AA86" w14:textId="77777777" w:rsidR="001C2001" w:rsidRPr="001C2001" w:rsidRDefault="001C2001" w:rsidP="001C2001"/>
        </w:tc>
      </w:tr>
      <w:tr w:rsidR="001C2001" w:rsidRPr="001C2001" w14:paraId="31835B0A" w14:textId="77777777" w:rsidTr="001C2001">
        <w:trPr>
          <w:jc w:val="right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4AA4DB71" w14:textId="77777777" w:rsidR="001C2001" w:rsidRPr="001C2001" w:rsidRDefault="001C2001" w:rsidP="001C2001"/>
        </w:tc>
      </w:tr>
    </w:tbl>
    <w:p w14:paraId="17485212" w14:textId="77777777" w:rsidR="009914C4" w:rsidRPr="009914C4" w:rsidRDefault="009914C4" w:rsidP="009914C4"/>
    <w:sectPr w:rsidR="009914C4" w:rsidRPr="009914C4" w:rsidSect="00C421DC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080E6" w14:textId="77777777" w:rsidR="000729EF" w:rsidRDefault="000729EF" w:rsidP="00C421DC">
      <w:r>
        <w:separator/>
      </w:r>
    </w:p>
  </w:endnote>
  <w:endnote w:type="continuationSeparator" w:id="0">
    <w:p w14:paraId="2259C763" w14:textId="77777777" w:rsidR="000729EF" w:rsidRDefault="000729EF" w:rsidP="00C4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9E21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FB31116" w14:textId="77777777" w:rsidR="00C421DC" w:rsidRDefault="00C421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6E1C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11EC23" w14:textId="77777777" w:rsidR="00C421DC" w:rsidRDefault="00C42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6E530" w14:textId="77777777" w:rsidR="000729EF" w:rsidRDefault="000729EF" w:rsidP="00C421DC">
      <w:r>
        <w:separator/>
      </w:r>
    </w:p>
  </w:footnote>
  <w:footnote w:type="continuationSeparator" w:id="0">
    <w:p w14:paraId="62BA0FA2" w14:textId="77777777" w:rsidR="000729EF" w:rsidRDefault="000729EF" w:rsidP="00C42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3C6"/>
    <w:multiLevelType w:val="multilevel"/>
    <w:tmpl w:val="5A3060DA"/>
    <w:name w:val="_Recital #"/>
    <w:lvl w:ilvl="0">
      <w:start w:val="1"/>
      <w:numFmt w:val="upperLetter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9352B1C"/>
    <w:multiLevelType w:val="hybridMultilevel"/>
    <w:tmpl w:val="DA2438BA"/>
    <w:lvl w:ilvl="0" w:tplc="B2585E12">
      <w:start w:val="1"/>
      <w:numFmt w:val="decimal"/>
      <w:pStyle w:val="SimpleListB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76B42"/>
    <w:multiLevelType w:val="hybridMultilevel"/>
    <w:tmpl w:val="6986939E"/>
    <w:lvl w:ilvl="0" w:tplc="A0126F9C">
      <w:start w:val="1"/>
      <w:numFmt w:val="decimal"/>
      <w:pStyle w:val="SimpleListA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64532"/>
    <w:multiLevelType w:val="multilevel"/>
    <w:tmpl w:val="999A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5B756D48"/>
    <w:multiLevelType w:val="multilevel"/>
    <w:tmpl w:val="999A19C8"/>
    <w:name w:val="OJ List 1 - Indented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64AC5CF7"/>
    <w:multiLevelType w:val="multilevel"/>
    <w:tmpl w:val="1A187D7E"/>
    <w:name w:val="_Recital #2"/>
    <w:lvl w:ilvl="0">
      <w:start w:val="1"/>
      <w:numFmt w:val="upperLetter"/>
      <w:pStyle w:val="Recit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FF67C78"/>
    <w:multiLevelType w:val="hybridMultilevel"/>
    <w:tmpl w:val="F5EE4D60"/>
    <w:lvl w:ilvl="0" w:tplc="AAFCFA2E">
      <w:start w:val="1"/>
      <w:numFmt w:val="decimal"/>
      <w:pStyle w:val="SimpleListC"/>
      <w:lvlText w:val="%1."/>
      <w:lvlJc w:val="left"/>
      <w:pPr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F69F5"/>
    <w:multiLevelType w:val="multilevel"/>
    <w:tmpl w:val="9B3CBC20"/>
    <w:name w:val="Bullets"/>
    <w:lvl w:ilvl="0">
      <w:start w:val="1"/>
      <w:numFmt w:val="bullet"/>
      <w:pStyle w:val="BulletA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pStyle w:val="BulletB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pStyle w:val="BulletC"/>
      <w:lvlText w:val=""/>
      <w:lvlJc w:val="left"/>
      <w:pPr>
        <w:tabs>
          <w:tab w:val="num" w:pos="2160"/>
        </w:tabs>
        <w:ind w:left="2160" w:hanging="72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603616621">
    <w:abstractNumId w:val="4"/>
  </w:num>
  <w:num w:numId="2" w16cid:durableId="1471437774">
    <w:abstractNumId w:val="0"/>
  </w:num>
  <w:num w:numId="3" w16cid:durableId="1072194412">
    <w:abstractNumId w:val="2"/>
  </w:num>
  <w:num w:numId="4" w16cid:durableId="803042814">
    <w:abstractNumId w:val="1"/>
  </w:num>
  <w:num w:numId="5" w16cid:durableId="689181175">
    <w:abstractNumId w:val="6"/>
  </w:num>
  <w:num w:numId="6" w16cid:durableId="562446117">
    <w:abstractNumId w:val="7"/>
  </w:num>
  <w:num w:numId="7" w16cid:durableId="482091292">
    <w:abstractNumId w:val="3"/>
  </w:num>
  <w:num w:numId="8" w16cid:durableId="2107454086">
    <w:abstractNumId w:val="5"/>
  </w:num>
  <w:num w:numId="9" w16cid:durableId="6126325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C:\Users\Julie\ShareFile\Shared Folders\CURRENT PROJECTS\LAWSUITE UPGRADE\NEW NUMBERING SCHEMES\WRAPPED\Roman Outline 2 - Wrapped.dotm"/>
  </w:docVars>
  <w:rsids>
    <w:rsidRoot w:val="00E67BF6"/>
    <w:rsid w:val="0000529C"/>
    <w:rsid w:val="00027246"/>
    <w:rsid w:val="000667A2"/>
    <w:rsid w:val="00066E25"/>
    <w:rsid w:val="000729EF"/>
    <w:rsid w:val="000C1784"/>
    <w:rsid w:val="000D198D"/>
    <w:rsid w:val="000D4C22"/>
    <w:rsid w:val="000D54AF"/>
    <w:rsid w:val="000F0954"/>
    <w:rsid w:val="00115B30"/>
    <w:rsid w:val="001217EF"/>
    <w:rsid w:val="001429A3"/>
    <w:rsid w:val="001447E0"/>
    <w:rsid w:val="00145E1D"/>
    <w:rsid w:val="001750CB"/>
    <w:rsid w:val="00183E01"/>
    <w:rsid w:val="00191DD0"/>
    <w:rsid w:val="001A1E21"/>
    <w:rsid w:val="001C2001"/>
    <w:rsid w:val="001C3862"/>
    <w:rsid w:val="001C5416"/>
    <w:rsid w:val="001D61C7"/>
    <w:rsid w:val="001E000D"/>
    <w:rsid w:val="00201EDB"/>
    <w:rsid w:val="0022236B"/>
    <w:rsid w:val="00233001"/>
    <w:rsid w:val="0025180E"/>
    <w:rsid w:val="00264277"/>
    <w:rsid w:val="00280A24"/>
    <w:rsid w:val="0028406D"/>
    <w:rsid w:val="002B235F"/>
    <w:rsid w:val="002D5FE2"/>
    <w:rsid w:val="002D6747"/>
    <w:rsid w:val="002F4C22"/>
    <w:rsid w:val="002F79C6"/>
    <w:rsid w:val="00300889"/>
    <w:rsid w:val="00317803"/>
    <w:rsid w:val="00324358"/>
    <w:rsid w:val="00341144"/>
    <w:rsid w:val="00356F3A"/>
    <w:rsid w:val="00372454"/>
    <w:rsid w:val="00377657"/>
    <w:rsid w:val="003A4A0C"/>
    <w:rsid w:val="003B0488"/>
    <w:rsid w:val="003B4AB1"/>
    <w:rsid w:val="003D1339"/>
    <w:rsid w:val="004020AD"/>
    <w:rsid w:val="00411923"/>
    <w:rsid w:val="0044644E"/>
    <w:rsid w:val="00466FBF"/>
    <w:rsid w:val="004A0CB6"/>
    <w:rsid w:val="004C0B46"/>
    <w:rsid w:val="004C6D68"/>
    <w:rsid w:val="004D5711"/>
    <w:rsid w:val="004F49CE"/>
    <w:rsid w:val="00502D10"/>
    <w:rsid w:val="00506E20"/>
    <w:rsid w:val="00526A31"/>
    <w:rsid w:val="00596F87"/>
    <w:rsid w:val="005B64A7"/>
    <w:rsid w:val="005E38AC"/>
    <w:rsid w:val="005E4BAF"/>
    <w:rsid w:val="005F5728"/>
    <w:rsid w:val="006235B0"/>
    <w:rsid w:val="00630219"/>
    <w:rsid w:val="00653AF0"/>
    <w:rsid w:val="00671499"/>
    <w:rsid w:val="006739B6"/>
    <w:rsid w:val="00693AE1"/>
    <w:rsid w:val="006A41A8"/>
    <w:rsid w:val="006A50C6"/>
    <w:rsid w:val="006A6B4C"/>
    <w:rsid w:val="006D3CB8"/>
    <w:rsid w:val="006E21A8"/>
    <w:rsid w:val="006E30CF"/>
    <w:rsid w:val="006F3302"/>
    <w:rsid w:val="006F737E"/>
    <w:rsid w:val="00726156"/>
    <w:rsid w:val="007425BC"/>
    <w:rsid w:val="007758FC"/>
    <w:rsid w:val="007C2991"/>
    <w:rsid w:val="007C5EC1"/>
    <w:rsid w:val="007F0C1D"/>
    <w:rsid w:val="007F6CFC"/>
    <w:rsid w:val="00802122"/>
    <w:rsid w:val="0080276B"/>
    <w:rsid w:val="00802CFC"/>
    <w:rsid w:val="00816AC3"/>
    <w:rsid w:val="00822426"/>
    <w:rsid w:val="00825FC3"/>
    <w:rsid w:val="00831F40"/>
    <w:rsid w:val="00837023"/>
    <w:rsid w:val="0084090D"/>
    <w:rsid w:val="008429EE"/>
    <w:rsid w:val="00890746"/>
    <w:rsid w:val="00893EBC"/>
    <w:rsid w:val="008A3D0C"/>
    <w:rsid w:val="008A7641"/>
    <w:rsid w:val="008B086B"/>
    <w:rsid w:val="008C26B7"/>
    <w:rsid w:val="008C34EC"/>
    <w:rsid w:val="008E3803"/>
    <w:rsid w:val="00903905"/>
    <w:rsid w:val="009157D9"/>
    <w:rsid w:val="00925146"/>
    <w:rsid w:val="00941E6C"/>
    <w:rsid w:val="00974F89"/>
    <w:rsid w:val="009914C4"/>
    <w:rsid w:val="009A26A7"/>
    <w:rsid w:val="009A3419"/>
    <w:rsid w:val="009D0572"/>
    <w:rsid w:val="00A000A7"/>
    <w:rsid w:val="00A10DEE"/>
    <w:rsid w:val="00A16085"/>
    <w:rsid w:val="00A25AC4"/>
    <w:rsid w:val="00A71EEA"/>
    <w:rsid w:val="00A909DC"/>
    <w:rsid w:val="00AE55EE"/>
    <w:rsid w:val="00AF0E67"/>
    <w:rsid w:val="00AF5387"/>
    <w:rsid w:val="00B106CA"/>
    <w:rsid w:val="00B37D5E"/>
    <w:rsid w:val="00B37E55"/>
    <w:rsid w:val="00BA73FF"/>
    <w:rsid w:val="00BB147D"/>
    <w:rsid w:val="00BB755F"/>
    <w:rsid w:val="00BF495A"/>
    <w:rsid w:val="00C06248"/>
    <w:rsid w:val="00C41E2B"/>
    <w:rsid w:val="00C421DC"/>
    <w:rsid w:val="00C61352"/>
    <w:rsid w:val="00C744CD"/>
    <w:rsid w:val="00CA7CDD"/>
    <w:rsid w:val="00CB2CF2"/>
    <w:rsid w:val="00CE4410"/>
    <w:rsid w:val="00CF7748"/>
    <w:rsid w:val="00D007C4"/>
    <w:rsid w:val="00D0264A"/>
    <w:rsid w:val="00D03CFA"/>
    <w:rsid w:val="00D6777E"/>
    <w:rsid w:val="00D94728"/>
    <w:rsid w:val="00DA4209"/>
    <w:rsid w:val="00DF4D97"/>
    <w:rsid w:val="00E02366"/>
    <w:rsid w:val="00E106C3"/>
    <w:rsid w:val="00E171B9"/>
    <w:rsid w:val="00E17E97"/>
    <w:rsid w:val="00E253B6"/>
    <w:rsid w:val="00E541ED"/>
    <w:rsid w:val="00E67BF6"/>
    <w:rsid w:val="00EA1821"/>
    <w:rsid w:val="00EE66A1"/>
    <w:rsid w:val="00EF7F0C"/>
    <w:rsid w:val="00F06EE8"/>
    <w:rsid w:val="00F1091B"/>
    <w:rsid w:val="00F11B90"/>
    <w:rsid w:val="00F259E9"/>
    <w:rsid w:val="00F577E7"/>
    <w:rsid w:val="00F70A7D"/>
    <w:rsid w:val="00F7541B"/>
    <w:rsid w:val="00F76609"/>
    <w:rsid w:val="00F77A3D"/>
    <w:rsid w:val="00FB0493"/>
    <w:rsid w:val="00FB2D4C"/>
    <w:rsid w:val="00FC2BAF"/>
    <w:rsid w:val="00FC68BB"/>
    <w:rsid w:val="00FE467D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7D70"/>
  <w15:chartTrackingRefBased/>
  <w15:docId w15:val="{84868601-2363-45E7-A476-5B8D7A06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641"/>
    <w:pPr>
      <w:jc w:val="both"/>
    </w:pPr>
    <w:rPr>
      <w:rFonts w:cs="Times New Roman"/>
    </w:rPr>
  </w:style>
  <w:style w:type="paragraph" w:styleId="Heading1">
    <w:name w:val="heading 1"/>
    <w:basedOn w:val="Normal"/>
    <w:link w:val="Heading1Char"/>
    <w:uiPriority w:val="1"/>
    <w:qFormat/>
    <w:rsid w:val="001447E0"/>
    <w:pPr>
      <w:numPr>
        <w:numId w:val="1"/>
      </w:numPr>
      <w:spacing w:after="240"/>
      <w:outlineLvl w:val="0"/>
    </w:pPr>
    <w:rPr>
      <w:rFonts w:eastAsiaTheme="majorEastAsia"/>
    </w:rPr>
  </w:style>
  <w:style w:type="paragraph" w:styleId="Heading2">
    <w:name w:val="heading 2"/>
    <w:basedOn w:val="Normal"/>
    <w:link w:val="Heading2Char"/>
    <w:uiPriority w:val="1"/>
    <w:qFormat/>
    <w:rsid w:val="000D54AF"/>
    <w:pPr>
      <w:numPr>
        <w:ilvl w:val="1"/>
        <w:numId w:val="1"/>
      </w:numPr>
      <w:spacing w:after="240"/>
      <w:outlineLvl w:val="1"/>
    </w:pPr>
    <w:rPr>
      <w:rFonts w:eastAsiaTheme="majorEastAsia"/>
      <w:color w:val="000000" w:themeColor="text1"/>
    </w:rPr>
  </w:style>
  <w:style w:type="paragraph" w:styleId="Heading3">
    <w:name w:val="heading 3"/>
    <w:basedOn w:val="Normal"/>
    <w:link w:val="Heading3Char"/>
    <w:uiPriority w:val="1"/>
    <w:qFormat/>
    <w:rsid w:val="000D54AF"/>
    <w:pPr>
      <w:numPr>
        <w:ilvl w:val="2"/>
        <w:numId w:val="1"/>
      </w:numPr>
      <w:spacing w:after="240"/>
      <w:outlineLvl w:val="2"/>
    </w:pPr>
    <w:rPr>
      <w:rFonts w:eastAsiaTheme="majorEastAsia"/>
      <w:color w:val="000000" w:themeColor="text1"/>
    </w:rPr>
  </w:style>
  <w:style w:type="paragraph" w:styleId="Heading4">
    <w:name w:val="heading 4"/>
    <w:basedOn w:val="Normal"/>
    <w:link w:val="Heading4Char"/>
    <w:uiPriority w:val="1"/>
    <w:qFormat/>
    <w:rsid w:val="000D54AF"/>
    <w:pPr>
      <w:numPr>
        <w:ilvl w:val="3"/>
        <w:numId w:val="1"/>
      </w:numPr>
      <w:spacing w:after="2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1"/>
    <w:qFormat/>
    <w:rsid w:val="000D54AF"/>
    <w:pPr>
      <w:numPr>
        <w:ilvl w:val="4"/>
        <w:numId w:val="1"/>
      </w:numPr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uiPriority w:val="9"/>
    <w:unhideWhenUsed/>
    <w:qFormat/>
    <w:rsid w:val="000D54AF"/>
    <w:pPr>
      <w:numPr>
        <w:ilvl w:val="5"/>
        <w:numId w:val="1"/>
      </w:numPr>
      <w:spacing w:after="240"/>
      <w:outlineLvl w:val="5"/>
    </w:pPr>
    <w:rPr>
      <w:rFonts w:eastAsiaTheme="majorEastAsia"/>
      <w:color w:val="000000" w:themeColor="text1"/>
    </w:rPr>
  </w:style>
  <w:style w:type="paragraph" w:styleId="Heading7">
    <w:name w:val="heading 7"/>
    <w:basedOn w:val="Normal"/>
    <w:link w:val="Heading7Char"/>
    <w:uiPriority w:val="9"/>
    <w:unhideWhenUsed/>
    <w:qFormat/>
    <w:rsid w:val="000D54AF"/>
    <w:pPr>
      <w:numPr>
        <w:ilvl w:val="6"/>
        <w:numId w:val="1"/>
      </w:numPr>
      <w:spacing w:after="240"/>
      <w:outlineLvl w:val="6"/>
    </w:pPr>
    <w:rPr>
      <w:rFonts w:eastAsiaTheme="majorEastAsia"/>
      <w:iCs/>
      <w:color w:val="000000" w:themeColor="text1"/>
    </w:rPr>
  </w:style>
  <w:style w:type="paragraph" w:styleId="Heading8">
    <w:name w:val="heading 8"/>
    <w:basedOn w:val="Normal"/>
    <w:link w:val="Heading8Char"/>
    <w:uiPriority w:val="9"/>
    <w:unhideWhenUsed/>
    <w:qFormat/>
    <w:rsid w:val="000D54AF"/>
    <w:pPr>
      <w:numPr>
        <w:ilvl w:val="7"/>
        <w:numId w:val="1"/>
      </w:numPr>
      <w:spacing w:after="240"/>
      <w:outlineLvl w:val="7"/>
    </w:pPr>
    <w:rPr>
      <w:rFonts w:eastAsiaTheme="majorEastAsia"/>
      <w:color w:val="000000" w:themeColor="text1"/>
    </w:rPr>
  </w:style>
  <w:style w:type="paragraph" w:styleId="Heading9">
    <w:name w:val="heading 9"/>
    <w:basedOn w:val="Normal"/>
    <w:link w:val="Heading9Char"/>
    <w:uiPriority w:val="9"/>
    <w:unhideWhenUsed/>
    <w:qFormat/>
    <w:rsid w:val="000D54AF"/>
    <w:pPr>
      <w:numPr>
        <w:ilvl w:val="8"/>
        <w:numId w:val="1"/>
      </w:numPr>
      <w:spacing w:after="240"/>
      <w:outlineLvl w:val="8"/>
    </w:pPr>
    <w:rPr>
      <w:rFonts w:eastAsiaTheme="majorEastAsia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47E0"/>
    <w:rPr>
      <w:rFonts w:eastAsiaTheme="majorEastAsia" w:cs="Times New Roman"/>
    </w:rPr>
  </w:style>
  <w:style w:type="character" w:customStyle="1" w:styleId="Heading2Char">
    <w:name w:val="Heading 2 Char"/>
    <w:basedOn w:val="DefaultParagraphFont"/>
    <w:link w:val="Heading2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1"/>
    <w:rsid w:val="000D54AF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0D54AF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0D54AF"/>
    <w:rPr>
      <w:rFonts w:eastAsiaTheme="majorEastAsia" w:cs="Times New Roman"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rsid w:val="000D54AF"/>
    <w:rPr>
      <w:rFonts w:eastAsiaTheme="majorEastAsia" w:cs="Times New Roman"/>
      <w:iCs/>
      <w:color w:val="000000" w:themeColor="text1"/>
    </w:rPr>
  </w:style>
  <w:style w:type="paragraph" w:customStyle="1" w:styleId="SingleA">
    <w:name w:val="_Single A"/>
    <w:basedOn w:val="Normal"/>
    <w:rsid w:val="00941E6C"/>
    <w:pPr>
      <w:spacing w:after="240"/>
    </w:pPr>
  </w:style>
  <w:style w:type="paragraph" w:customStyle="1" w:styleId="SingleB">
    <w:name w:val="_Single B"/>
    <w:basedOn w:val="Normal"/>
    <w:rsid w:val="00941E6C"/>
    <w:pPr>
      <w:spacing w:after="240"/>
      <w:ind w:firstLine="720"/>
    </w:pPr>
  </w:style>
  <w:style w:type="paragraph" w:customStyle="1" w:styleId="SingleC">
    <w:name w:val="_Single C"/>
    <w:basedOn w:val="Normal"/>
    <w:rsid w:val="00941E6C"/>
    <w:pPr>
      <w:spacing w:after="240"/>
      <w:ind w:firstLine="1440"/>
    </w:pPr>
  </w:style>
  <w:style w:type="paragraph" w:customStyle="1" w:styleId="DoubleA">
    <w:name w:val="_Double A"/>
    <w:basedOn w:val="Normal"/>
    <w:rsid w:val="00941E6C"/>
    <w:pPr>
      <w:spacing w:line="480" w:lineRule="auto"/>
    </w:pPr>
  </w:style>
  <w:style w:type="paragraph" w:customStyle="1" w:styleId="DoubleB">
    <w:name w:val="_Double B"/>
    <w:basedOn w:val="SingleB"/>
    <w:rsid w:val="00941E6C"/>
    <w:pPr>
      <w:spacing w:after="0" w:line="480" w:lineRule="auto"/>
    </w:pPr>
  </w:style>
  <w:style w:type="paragraph" w:customStyle="1" w:styleId="DoubleC">
    <w:name w:val="_Double C"/>
    <w:basedOn w:val="SingleC"/>
    <w:rsid w:val="00941E6C"/>
    <w:pPr>
      <w:spacing w:after="0" w:line="480" w:lineRule="auto"/>
    </w:pPr>
  </w:style>
  <w:style w:type="paragraph" w:customStyle="1" w:styleId="IndentA">
    <w:name w:val="_Indent A"/>
    <w:basedOn w:val="Normal"/>
    <w:rsid w:val="00941E6C"/>
    <w:pPr>
      <w:spacing w:after="240"/>
      <w:ind w:left="720"/>
    </w:pPr>
  </w:style>
  <w:style w:type="paragraph" w:customStyle="1" w:styleId="IndentB">
    <w:name w:val="_Indent B"/>
    <w:basedOn w:val="Normal"/>
    <w:rsid w:val="00941E6C"/>
    <w:pPr>
      <w:spacing w:after="240"/>
      <w:ind w:left="1440"/>
    </w:pPr>
  </w:style>
  <w:style w:type="paragraph" w:customStyle="1" w:styleId="IndentC">
    <w:name w:val="_Indent C"/>
    <w:basedOn w:val="Normal"/>
    <w:rsid w:val="00941E6C"/>
    <w:pPr>
      <w:spacing w:after="240"/>
      <w:ind w:left="2160"/>
    </w:pPr>
  </w:style>
  <w:style w:type="paragraph" w:customStyle="1" w:styleId="QuoteA">
    <w:name w:val="_Quote A"/>
    <w:basedOn w:val="Normal"/>
    <w:rsid w:val="00941E6C"/>
    <w:pPr>
      <w:spacing w:after="240"/>
      <w:ind w:left="720" w:right="720"/>
    </w:pPr>
  </w:style>
  <w:style w:type="paragraph" w:customStyle="1" w:styleId="QuoteB">
    <w:name w:val="_Quote B"/>
    <w:basedOn w:val="Normal"/>
    <w:rsid w:val="00941E6C"/>
    <w:pPr>
      <w:spacing w:after="240"/>
      <w:ind w:left="1440" w:right="1440"/>
    </w:pPr>
  </w:style>
  <w:style w:type="paragraph" w:customStyle="1" w:styleId="QuoteC">
    <w:name w:val="_Quote C"/>
    <w:basedOn w:val="Normal"/>
    <w:rsid w:val="00941E6C"/>
    <w:pPr>
      <w:spacing w:after="240"/>
      <w:ind w:left="2160" w:right="2160"/>
    </w:pPr>
  </w:style>
  <w:style w:type="paragraph" w:customStyle="1" w:styleId="SimpleListA">
    <w:name w:val="_Simple List A"/>
    <w:basedOn w:val="Normal"/>
    <w:rsid w:val="00941E6C"/>
    <w:pPr>
      <w:numPr>
        <w:numId w:val="3"/>
      </w:numPr>
      <w:ind w:hanging="720"/>
    </w:pPr>
  </w:style>
  <w:style w:type="paragraph" w:customStyle="1" w:styleId="SimpleListB">
    <w:name w:val="_Simple List B"/>
    <w:basedOn w:val="Normal"/>
    <w:rsid w:val="00941E6C"/>
    <w:pPr>
      <w:numPr>
        <w:numId w:val="4"/>
      </w:numPr>
      <w:ind w:left="1440" w:hanging="720"/>
    </w:pPr>
  </w:style>
  <w:style w:type="paragraph" w:customStyle="1" w:styleId="SimpleListC">
    <w:name w:val="_Simple List C"/>
    <w:basedOn w:val="Normal"/>
    <w:rsid w:val="00941E6C"/>
    <w:pPr>
      <w:numPr>
        <w:numId w:val="5"/>
      </w:numPr>
      <w:ind w:left="2160" w:hanging="720"/>
    </w:pPr>
  </w:style>
  <w:style w:type="paragraph" w:customStyle="1" w:styleId="BulletA">
    <w:name w:val="_Bullet A"/>
    <w:basedOn w:val="Normal"/>
    <w:rsid w:val="00941E6C"/>
    <w:pPr>
      <w:numPr>
        <w:numId w:val="6"/>
      </w:numPr>
      <w:spacing w:after="240"/>
    </w:pPr>
  </w:style>
  <w:style w:type="paragraph" w:customStyle="1" w:styleId="BulletB">
    <w:name w:val="_Bullet B"/>
    <w:basedOn w:val="Normal"/>
    <w:rsid w:val="00941E6C"/>
    <w:pPr>
      <w:numPr>
        <w:ilvl w:val="1"/>
        <w:numId w:val="6"/>
      </w:numPr>
      <w:spacing w:after="240"/>
    </w:pPr>
  </w:style>
  <w:style w:type="paragraph" w:customStyle="1" w:styleId="BulletC">
    <w:name w:val="_Bullet C"/>
    <w:basedOn w:val="Normal"/>
    <w:rsid w:val="00941E6C"/>
    <w:pPr>
      <w:numPr>
        <w:ilvl w:val="2"/>
        <w:numId w:val="6"/>
      </w:numPr>
      <w:spacing w:after="240"/>
    </w:pPr>
  </w:style>
  <w:style w:type="paragraph" w:customStyle="1" w:styleId="TITLEDBUAC">
    <w:name w:val="_TITLE D (BUAC)"/>
    <w:basedOn w:val="Normal"/>
    <w:rsid w:val="00941E6C"/>
    <w:pPr>
      <w:spacing w:after="240"/>
      <w:jc w:val="center"/>
    </w:pPr>
    <w:rPr>
      <w:b/>
      <w:caps/>
      <w:u w:val="single"/>
    </w:rPr>
  </w:style>
  <w:style w:type="paragraph" w:customStyle="1" w:styleId="TITLECBAC">
    <w:name w:val="_TITLE C (BAC)"/>
    <w:basedOn w:val="Normal"/>
    <w:rsid w:val="00941E6C"/>
    <w:pPr>
      <w:spacing w:after="240"/>
      <w:jc w:val="center"/>
    </w:pPr>
    <w:rPr>
      <w:b/>
      <w:caps/>
    </w:rPr>
  </w:style>
  <w:style w:type="paragraph" w:customStyle="1" w:styleId="TitleBBUC">
    <w:name w:val="_Title B (BUC)"/>
    <w:basedOn w:val="Normal"/>
    <w:rsid w:val="00941E6C"/>
    <w:pPr>
      <w:spacing w:after="240"/>
      <w:jc w:val="center"/>
    </w:pPr>
    <w:rPr>
      <w:b/>
      <w:u w:val="single"/>
    </w:rPr>
  </w:style>
  <w:style w:type="paragraph" w:customStyle="1" w:styleId="TitleABC">
    <w:name w:val="_Title A (BC)"/>
    <w:basedOn w:val="Normal"/>
    <w:rsid w:val="00941E6C"/>
    <w:pPr>
      <w:spacing w:after="240"/>
      <w:jc w:val="center"/>
    </w:pPr>
    <w:rPr>
      <w:b/>
    </w:rPr>
  </w:style>
  <w:style w:type="paragraph" w:customStyle="1" w:styleId="Body1">
    <w:name w:val="_Body 1"/>
    <w:basedOn w:val="Normal"/>
    <w:qFormat/>
    <w:rsid w:val="008A7641"/>
    <w:pPr>
      <w:spacing w:after="240"/>
      <w:ind w:left="720"/>
    </w:pPr>
  </w:style>
  <w:style w:type="paragraph" w:customStyle="1" w:styleId="Body2">
    <w:name w:val="_Body 2"/>
    <w:basedOn w:val="Normal"/>
    <w:qFormat/>
    <w:rsid w:val="008A7641"/>
    <w:pPr>
      <w:spacing w:after="240"/>
      <w:ind w:left="1440"/>
    </w:pPr>
  </w:style>
  <w:style w:type="paragraph" w:customStyle="1" w:styleId="Body3">
    <w:name w:val="_Body 3"/>
    <w:basedOn w:val="Normal"/>
    <w:qFormat/>
    <w:rsid w:val="008A7641"/>
    <w:pPr>
      <w:spacing w:after="240"/>
      <w:ind w:left="2160"/>
    </w:pPr>
  </w:style>
  <w:style w:type="paragraph" w:customStyle="1" w:styleId="Body4">
    <w:name w:val="_Body 4"/>
    <w:basedOn w:val="Normal"/>
    <w:qFormat/>
    <w:rsid w:val="008A7641"/>
    <w:pPr>
      <w:spacing w:after="240"/>
      <w:ind w:left="2880"/>
    </w:pPr>
  </w:style>
  <w:style w:type="paragraph" w:customStyle="1" w:styleId="Body5">
    <w:name w:val="_Body 5"/>
    <w:basedOn w:val="Normal"/>
    <w:qFormat/>
    <w:rsid w:val="008A7641"/>
    <w:pPr>
      <w:spacing w:after="240"/>
      <w:ind w:left="3600"/>
    </w:pPr>
  </w:style>
  <w:style w:type="paragraph" w:styleId="Footer">
    <w:name w:val="footer"/>
    <w:basedOn w:val="Normal"/>
    <w:link w:val="FooterChar"/>
    <w:unhideWhenUsed/>
    <w:rsid w:val="00C42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1DC"/>
  </w:style>
  <w:style w:type="character" w:styleId="PageNumber">
    <w:name w:val="page number"/>
    <w:basedOn w:val="DefaultParagraphFont"/>
    <w:uiPriority w:val="99"/>
    <w:semiHidden/>
    <w:unhideWhenUsed/>
    <w:rsid w:val="00C421DC"/>
  </w:style>
  <w:style w:type="paragraph" w:customStyle="1" w:styleId="Recital">
    <w:name w:val="_Recital #"/>
    <w:basedOn w:val="Normal"/>
    <w:qFormat/>
    <w:rsid w:val="006E30CF"/>
    <w:pPr>
      <w:numPr>
        <w:numId w:val="8"/>
      </w:numPr>
      <w:spacing w:after="240"/>
    </w:pPr>
  </w:style>
  <w:style w:type="table" w:styleId="TableGrid">
    <w:name w:val="Table Grid"/>
    <w:basedOn w:val="TableNormal"/>
    <w:uiPriority w:val="39"/>
    <w:rsid w:val="001C2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79C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10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6C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6C3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4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493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E67B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B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0D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6web.zoom.us/j/81254478059?pwd=vxwehdJZh42DjbSI1nGYcbVbUQLpa1.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lanternsrockcreekmetrodistrict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oberts\Desktop\FORM%20-%20Notice%20of%20Annual%20Meeting%20(For%20Mailin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fb2f4573-4590-4946-be0e-b9abfbdf5677">1621</ClientCode>
    <ClientName xmlns="fb2f4573-4590-4946-be0e-b9abfbdf5677">Lanterns Rock Creek MD</ClientName>
    <MatterCode xmlns="fb2f4573-4590-4946-be0e-b9abfbdf5677">1621</MatterCode>
    <MatterName xmlns="fb2f4573-4590-4946-be0e-b9abfbdf5677">Lanterns Rock Creek MD</MatterName>
    <e97f756787234e1dbf351a32429c84a3 xmlns="fb2f4573-4590-4946-be0e-b9abfbdf5677">
      <Terms xmlns="http://schemas.microsoft.com/office/infopath/2007/PartnerControls">
        <TermInfo>
          <TermName>Notice</TermName>
          <TermId>504cb687-9737-4341-981b-55650e4e160c</TermId>
        </TermInfo>
      </Terms>
    </e97f756787234e1dbf351a32429c84a3>
    <h6e341efe2974f2f80cd83118eea5e91 xmlns="fb2f4573-4590-4946-be0e-b9abfbdf5677">
      <Terms xmlns="http://schemas.microsoft.com/office/infopath/2007/PartnerControls"/>
    </h6e341efe2974f2f80cd83118eea5e91>
    <Remediated xmlns="fb2f4573-4590-4946-be0e-b9abfbdf5677">false</Remediated>
    <ClientMatter xmlns="fb2f4573-4590-4946-be0e-b9abfbdf5677" xmlns:ns1="http://www.w3.org/2001/XMLSchema-instance" ns1:nil="true"/>
    <DocumentComments xmlns="fb2f4573-4590-4946-be0e-b9abfbdf5677" xmlns:ns1="http://www.w3.org/2001/XMLSchema-instance" ns1:nil="true"/>
    <TaxCatchAll xmlns="fb2f4573-4590-4946-be0e-b9abfbdf5677">
      <Value>8</Value>
    </TaxCatchAll>
    <_dlc_DocId xmlns="fb2f4573-4590-4946-be0e-b9abfbdf5677">X3SWSSKNRTPP-1309779533-2397</_dlc_DocId>
    <_dlc_DocIdUrl xmlns="fb2f4573-4590-4946-be0e-b9abfbdf5677">
      <Url>https://whitebearankele.sharepoint.com/sites/DMS1621/_layouts/15/DocIdRedir.aspx?ID=X3SWSSKNRTPP-1309779533-2397</Url>
      <Description>X3SWSSKNRTPP-1309779533-2397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91BDC050307CD642A4FA89AD748C068F00D4BA7FF9498FA141B428503372B21D2D" ma:contentTypeVersion="15" ma:contentTypeDescription="Create a new document." ma:contentTypeScope="" ma:versionID="70acc98f06cf7dcd1fc0f11eae811482">
  <xsd:schema xmlns:xsd="http://www.w3.org/2001/XMLSchema" xmlns:xs="http://www.w3.org/2001/XMLSchema" xmlns:p="http://schemas.microsoft.com/office/2006/metadata/properties" xmlns:ns2="fb2f4573-4590-4946-be0e-b9abfbdf5677" xmlns:ns3="41f6b0b7-1692-4686-ba5a-a0c136454777" targetNamespace="http://schemas.microsoft.com/office/2006/metadata/properties" ma:root="true" ma:fieldsID="6238a06c31f6262844fb7b53eef01665" ns2:_="" ns3:_="">
    <xsd:import namespace="fb2f4573-4590-4946-be0e-b9abfbdf5677"/>
    <xsd:import namespace="41f6b0b7-1692-4686-ba5a-a0c136454777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e97f756787234e1dbf351a32429c84a3" minOccurs="0"/>
                <xsd:element ref="ns2:TaxCatchAll" minOccurs="0"/>
                <xsd:element ref="ns2:TaxCatchAllLabel" minOccurs="0"/>
                <xsd:element ref="ns2:h6e341efe2974f2f80cd83118eea5e91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f4573-4590-4946-be0e-b9abfbdf5677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default="1621" ma:internalName="ClientCode">
      <xsd:simpleType>
        <xsd:restriction base="dms:Text"/>
      </xsd:simpleType>
    </xsd:element>
    <xsd:element name="ClientName" ma:index="3" nillable="true" ma:displayName="ClientName" ma:default="Lanterns Rock Creek MD" ma:internalName="ClientName">
      <xsd:simpleType>
        <xsd:restriction base="dms:Text"/>
      </xsd:simpleType>
    </xsd:element>
    <xsd:element name="MatterCode" ma:index="4" nillable="true" ma:displayName="MatterCode" ma:default="1621" ma:internalName="MatterCode">
      <xsd:simpleType>
        <xsd:restriction base="dms:Text"/>
      </xsd:simpleType>
    </xsd:element>
    <xsd:element name="MatterName" ma:index="5" nillable="true" ma:displayName="MatterName" ma:default="Lanterns Rock Creek MD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e97f756787234e1dbf351a32429c84a3" ma:index="15" nillable="true" ma:taxonomy="true" ma:internalName="e97f756787234e1dbf351a32429c84a3" ma:taxonomyFieldName="DocumentType" ma:displayName="Document Type" ma:fieldId="{e97f7567-8723-4e1d-bf35-1a32429c84a3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7f70014c-b98b-481d-ad89-0723b6a06128}" ma:internalName="TaxCatchAll" ma:showField="CatchAllData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7f70014c-b98b-481d-ad89-0723b6a06128}" ma:internalName="TaxCatchAllLabel" ma:readOnly="true" ma:showField="CatchAllDataLabel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e341efe2974f2f80cd83118eea5e91" ma:index="19" nillable="true" ma:taxonomy="true" ma:internalName="h6e341efe2974f2f80cd83118eea5e91" ma:taxonomyFieldName="DocumentStatus" ma:displayName="Document Status" ma:fieldId="{16e341ef-e297-4f2f-80cd-83118eea5e91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6b0b7-1692-4686-ba5a-a0c136454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C48AB6-5C02-450A-A582-0025BDD523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C521F6-5344-4D77-9103-340CB31139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2306263-38D0-4922-B020-24B57198516C}">
  <ds:schemaRefs>
    <ds:schemaRef ds:uri="http://schemas.microsoft.com/office/2006/metadata/properties"/>
    <ds:schemaRef ds:uri="http://schemas.microsoft.com/office/infopath/2007/PartnerControls"/>
    <ds:schemaRef ds:uri="fb2f4573-4590-4946-be0e-b9abfbdf5677"/>
  </ds:schemaRefs>
</ds:datastoreItem>
</file>

<file path=customXml/itemProps4.xml><?xml version="1.0" encoding="utf-8"?>
<ds:datastoreItem xmlns:ds="http://schemas.openxmlformats.org/officeDocument/2006/customXml" ds:itemID="{6CAE944C-56F0-453A-80BE-82BC13530F28}"/>
</file>

<file path=docProps/app.xml><?xml version="1.0" encoding="utf-8"?>
<Properties xmlns="http://schemas.openxmlformats.org/officeDocument/2006/extended-properties" xmlns:vt="http://schemas.openxmlformats.org/officeDocument/2006/docPropsVTypes">
  <Template>FORM - Notice of Annual Meeting (For Mailing)</Template>
  <TotalTime>2</TotalTime>
  <Pages>1</Pages>
  <Words>181</Words>
  <Characters>1080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</dc:title>
  <dc:subject/>
  <dc:creator>Alecia K. Roberts</dc:creator>
  <cp:keywords/>
  <dc:description/>
  <cp:lastModifiedBy>Alecia K. Roberts</cp:lastModifiedBy>
  <cp:revision>6</cp:revision>
  <dcterms:created xsi:type="dcterms:W3CDTF">2026-05-14T20:03:00Z</dcterms:created>
  <dcterms:modified xsi:type="dcterms:W3CDTF">2026-09-10T18:17:00Z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0x01010091BDC050307CD642A4FA89AD748C068F00D4BA7FF9498FA141B428503372B21D2D</vt:lpwstr>
  </property>
  <property fmtid="{D5CDD505-2E9C-101B-9397-08002B2CF9AE}" pid="3" name="_dlc_DocIdItemGuid">
    <vt:lpwstr>0d8c3dd1-c21f-4460-a2c8-24cee9031e9a</vt:lpwstr>
  </property>
  <property fmtid="{D5CDD505-2E9C-101B-9397-08002B2CF9AE}" pid="4" name="DocumentStatus">
    <vt:lpwstr/>
  </property>
  <property fmtid="{D5CDD505-2E9C-101B-9397-08002B2CF9AE}" pid="5" name="Sender name">
    <vt:lpwstr>Brian Bowers</vt:lpwstr>
  </property>
  <property fmtid="{D5CDD505-2E9C-101B-9397-08002B2CF9AE}" pid="6" name="Sent representing e-mail address">
    <vt:lpwstr>/o=ExchangeLabs/ou=Exchange Administrative Group (FYDIBOHF23SPDLT)/cn=Recipients/cn=895ba6ec529245b8b57de3d7c254ac18-Brian Bower</vt:lpwstr>
  </property>
  <property fmtid="{D5CDD505-2E9C-101B-9397-08002B2CF9AE}" pid="7" name="Transport message headers">
    <vt:lpwstr/>
  </property>
  <property fmtid="{D5CDD505-2E9C-101B-9397-08002B2CF9AE}" pid="8" name="Received by name">
    <vt:lpwstr/>
  </property>
  <property fmtid="{D5CDD505-2E9C-101B-9397-08002B2CF9AE}" pid="9" name="Message class">
    <vt:lpwstr>IPM.Document.Word.Template.12</vt:lpwstr>
  </property>
  <property fmtid="{D5CDD505-2E9C-101B-9397-08002B2CF9AE}" pid="10" name="Sender e-mail address">
    <vt:lpwstr>/o=ExchangeLabs/ou=Exchange Administrative Group (FYDIBOHF23SPDLT)/cn=Recipients/cn=895ba6ec529245b8b57de3d7c254ac18-Brian Bower</vt:lpwstr>
  </property>
  <property fmtid="{D5CDD505-2E9C-101B-9397-08002B2CF9AE}" pid="11" name="SMTPFrom">
    <vt:lpwstr>bbowers@wbapc.com;</vt:lpwstr>
  </property>
  <property fmtid="{D5CDD505-2E9C-101B-9397-08002B2CF9AE}" pid="12" name="Received representing e-mail address">
    <vt:lpwstr/>
  </property>
  <property fmtid="{D5CDD505-2E9C-101B-9397-08002B2CF9AE}" pid="13" name="Importance">
    <vt:r8>0</vt:r8>
  </property>
  <property fmtid="{D5CDD505-2E9C-101B-9397-08002B2CF9AE}" pid="14" name="Received representing address type">
    <vt:lpwstr/>
  </property>
  <property fmtid="{D5CDD505-2E9C-101B-9397-08002B2CF9AE}" pid="15" name="Sent representing name">
    <vt:lpwstr>Brian Bowers</vt:lpwstr>
  </property>
  <property fmtid="{D5CDD505-2E9C-101B-9397-08002B2CF9AE}" pid="16" name="Sent representing address type">
    <vt:lpwstr>EX</vt:lpwstr>
  </property>
  <property fmtid="{D5CDD505-2E9C-101B-9397-08002B2CF9AE}" pid="17" name="SMTPBCC">
    <vt:lpwstr/>
  </property>
  <property fmtid="{D5CDD505-2E9C-101B-9397-08002B2CF9AE}" pid="18" name="Sensitivity">
    <vt:r8>0</vt:r8>
  </property>
  <property fmtid="{D5CDD505-2E9C-101B-9397-08002B2CF9AE}" pid="19" name="BCC">
    <vt:lpwstr/>
  </property>
  <property fmtid="{D5CDD505-2E9C-101B-9397-08002B2CF9AE}" pid="20" name="SMTPCC">
    <vt:lpwstr/>
  </property>
  <property fmtid="{D5CDD505-2E9C-101B-9397-08002B2CF9AE}" pid="21" name="Received by address type">
    <vt:lpwstr/>
  </property>
  <property fmtid="{D5CDD505-2E9C-101B-9397-08002B2CF9AE}" pid="22" name="SMTPTo">
    <vt:lpwstr/>
  </property>
  <property fmtid="{D5CDD505-2E9C-101B-9397-08002B2CF9AE}" pid="23" name="CC">
    <vt:lpwstr/>
  </property>
  <property fmtid="{D5CDD505-2E9C-101B-9397-08002B2CF9AE}" pid="24" name="Internet message id">
    <vt:lpwstr/>
  </property>
  <property fmtid="{D5CDD505-2E9C-101B-9397-08002B2CF9AE}" pid="25" name="Sender address type">
    <vt:lpwstr>EX</vt:lpwstr>
  </property>
  <property fmtid="{D5CDD505-2E9C-101B-9397-08002B2CF9AE}" pid="26" name="Has attachment">
    <vt:bool>true</vt:bool>
  </property>
  <property fmtid="{D5CDD505-2E9C-101B-9397-08002B2CF9AE}" pid="27" name="Received representing name">
    <vt:lpwstr/>
  </property>
  <property fmtid="{D5CDD505-2E9C-101B-9397-08002B2CF9AE}" pid="28" name="To">
    <vt:lpwstr/>
  </property>
  <property fmtid="{D5CDD505-2E9C-101B-9397-08002B2CF9AE}" pid="29" name="Received by e-mail address">
    <vt:lpwstr/>
  </property>
  <property fmtid="{D5CDD505-2E9C-101B-9397-08002B2CF9AE}" pid="30" name="ContentType">
    <vt:lpwstr>DMS Document</vt:lpwstr>
  </property>
  <property fmtid="{D5CDD505-2E9C-101B-9397-08002B2CF9AE}" pid="31" name="Title">
    <vt:lpwstr>Notice of Annual Meeting</vt:lpwstr>
  </property>
  <property fmtid="{D5CDD505-2E9C-101B-9397-08002B2CF9AE}" pid="32" name="ClientCode">
    <vt:lpwstr>1621</vt:lpwstr>
  </property>
  <property fmtid="{D5CDD505-2E9C-101B-9397-08002B2CF9AE}" pid="33" name="ClientName">
    <vt:lpwstr>Lanterns Rock Creek MD</vt:lpwstr>
  </property>
  <property fmtid="{D5CDD505-2E9C-101B-9397-08002B2CF9AE}" pid="34" name="MatterCode">
    <vt:lpwstr>1621</vt:lpwstr>
  </property>
  <property fmtid="{D5CDD505-2E9C-101B-9397-08002B2CF9AE}" pid="35" name="MatterName">
    <vt:lpwstr>Lanterns Rock Creek MD</vt:lpwstr>
  </property>
  <property fmtid="{D5CDD505-2E9C-101B-9397-08002B2CF9AE}" pid="36" name="jf72b1c57a474a13a280d53d6cb7efd6">
    <vt:lpwstr>Notice|504cb687-9737-4341-981b-55650e4e160c</vt:lpwstr>
  </property>
  <property fmtid="{D5CDD505-2E9C-101B-9397-08002B2CF9AE}" pid="37" name="Remediated">
    <vt:lpwstr>0</vt:lpwstr>
  </property>
  <property fmtid="{D5CDD505-2E9C-101B-9397-08002B2CF9AE}" pid="38" name="Created">
    <vt:lpwstr>2026-05-14T20:03:00+00:00</vt:lpwstr>
  </property>
  <property fmtid="{D5CDD505-2E9C-101B-9397-08002B2CF9AE}" pid="39" name="Modified">
    <vt:lpwstr>2026-09-10T17:56:00+00:00</vt:lpwstr>
  </property>
  <property fmtid="{D5CDD505-2E9C-101B-9397-08002B2CF9AE}" pid="40" name="Topic">
    <vt:lpwstr>FORM - Notice of Annual Meeting (For Mailing).dotx</vt:lpwstr>
  </property>
  <property fmtid="{D5CDD505-2E9C-101B-9397-08002B2CF9AE}" pid="41" name="Conversation topic">
    <vt:lpwstr>FORM - Notice of Annual Meeting (For Mailing).dotx</vt:lpwstr>
  </property>
  <property fmtid="{D5CDD505-2E9C-101B-9397-08002B2CF9AE}" pid="42" name="Message delivery time">
    <vt:filetime>2025-08-25T22:38:57Z</vt:filetime>
  </property>
  <property fmtid="{D5CDD505-2E9C-101B-9397-08002B2CF9AE}" pid="43" name="Client submit time">
    <vt:filetime>2025-08-25T22:38:57Z</vt:filetime>
  </property>
  <property fmtid="{D5CDD505-2E9C-101B-9397-08002B2CF9AE}" pid="44" name="Creation time">
    <vt:filetime>2025-08-25T22:38:57Z</vt:filetime>
  </property>
  <property fmtid="{D5CDD505-2E9C-101B-9397-08002B2CF9AE}" pid="45" name="Message size">
    <vt:r8>56832</vt:r8>
  </property>
  <property fmtid="{D5CDD505-2E9C-101B-9397-08002B2CF9AE}" pid="46" name="DocumentType">
    <vt:lpwstr>8;#Notice|504cb687-9737-4341-981b-55650e4e160c</vt:lpwstr>
  </property>
  <property fmtid="{D5CDD505-2E9C-101B-9397-08002B2CF9AE}" pid="47" name="e8d3f0b437ff48c088be2326580a9d0b">
    <vt:lpwstr/>
  </property>
  <property fmtid="{D5CDD505-2E9C-101B-9397-08002B2CF9AE}" pid="48" name="a7f4321388c04b329a591ea3667ec370">
    <vt:lpwstr>Notice|504cb687-9737-4341-981b-55650e4e160c</vt:lpwstr>
  </property>
  <property fmtid="{D5CDD505-2E9C-101B-9397-08002B2CF9AE}" pid="49" name="TaxCatchAll">
    <vt:lpwstr>17;#Notice|504cb687-9737-4341-981b-55650e4e160c</vt:lpwstr>
  </property>
  <property fmtid="{D5CDD505-2E9C-101B-9397-08002B2CF9AE}" pid="50" name="MediaServiceImageTags">
    <vt:lpwstr/>
  </property>
  <property fmtid="{D5CDD505-2E9C-101B-9397-08002B2CF9AE}" pid="51" name="e97f756787234e1dbf351a32429c84a3">
    <vt:lpwstr>Notice|504cb687-9737-4341-981b-55650e4e160c</vt:lpwstr>
  </property>
  <property fmtid="{D5CDD505-2E9C-101B-9397-08002B2CF9AE}" pid="52" name="ClientMatter">
    <vt:lpwstr/>
  </property>
  <property fmtid="{D5CDD505-2E9C-101B-9397-08002B2CF9AE}" pid="53" name="DocumentComments">
    <vt:lpwstr/>
  </property>
  <property fmtid="{D5CDD505-2E9C-101B-9397-08002B2CF9AE}" pid="54" name="_dlc_DocId">
    <vt:lpwstr>X3SWSSKNRTPP-1309779533-2397</vt:lpwstr>
  </property>
  <property fmtid="{D5CDD505-2E9C-101B-9397-08002B2CF9AE}" pid="55" name="_dlc_DocIdUrl">
    <vt:lpwstr>https://whitebearankele.sharepoint.com/sites/DMS1621/_layouts/15/DocIdRedir.aspx?ID=X3SWSSKNRTPP-1309779533-2397, X3SWSSKNRTPP-1309779533-2397</vt:lpwstr>
  </property>
</Properties>
</file>